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Pr="00CD5102" w:rsidRDefault="00FE3FFC" w:rsidP="00FE3FFC">
      <w:pPr>
        <w:spacing w:line="254" w:lineRule="atLeast"/>
        <w:jc w:val="center"/>
        <w:textAlignment w:val="baseline"/>
        <w:rPr>
          <w:sz w:val="26"/>
          <w:szCs w:val="26"/>
          <w:lang w:eastAsia="ru-UA"/>
        </w:rPr>
      </w:pPr>
      <w:r w:rsidRPr="00CD5102">
        <w:rPr>
          <w:b/>
          <w:bCs/>
          <w:sz w:val="26"/>
          <w:szCs w:val="26"/>
          <w:bdr w:val="none" w:sz="0" w:space="0" w:color="auto" w:frame="1"/>
          <w:lang w:eastAsia="ru-UA"/>
        </w:rPr>
        <w:t>ЛИСТ-ЗАПРОШЕННЯ</w:t>
      </w:r>
    </w:p>
    <w:p w:rsidR="00FE3FFC" w:rsidRPr="00CD5102" w:rsidRDefault="00FE3FFC" w:rsidP="00FE3FFC">
      <w:pPr>
        <w:ind w:firstLine="567"/>
        <w:jc w:val="both"/>
        <w:textAlignment w:val="baseline"/>
        <w:rPr>
          <w:sz w:val="26"/>
          <w:szCs w:val="26"/>
          <w:lang w:eastAsia="ru-UA"/>
        </w:rPr>
      </w:pPr>
      <w:bookmarkStart w:id="0" w:name="_Hlk189838798"/>
    </w:p>
    <w:p w:rsidR="00FE3FFC" w:rsidRPr="00CD5102" w:rsidRDefault="00FE3FFC" w:rsidP="00FE3FFC">
      <w:pPr>
        <w:ind w:firstLine="567"/>
        <w:jc w:val="both"/>
        <w:textAlignment w:val="baseline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>ГО Асоціація випускників Національного університету кораблебудування імені адмірала Макарова</w:t>
      </w:r>
      <w:bookmarkEnd w:id="0"/>
      <w:r w:rsidRPr="00CD5102">
        <w:rPr>
          <w:sz w:val="26"/>
          <w:szCs w:val="26"/>
          <w:lang w:eastAsia="ru-UA"/>
        </w:rPr>
        <w:t xml:space="preserve"> (надалі - АВ НУК), Організатор Закупівлі, впроваджує в Україні </w:t>
      </w:r>
      <w:bookmarkStart w:id="1" w:name="_Hlk189838871"/>
      <w:proofErr w:type="spellStart"/>
      <w:r w:rsidRPr="00CD5102">
        <w:rPr>
          <w:sz w:val="26"/>
          <w:szCs w:val="26"/>
          <w:lang w:eastAsia="ru-UA"/>
        </w:rPr>
        <w:t>Проєкт</w:t>
      </w:r>
      <w:proofErr w:type="spellEnd"/>
      <w:r w:rsidRPr="00CD5102">
        <w:rPr>
          <w:sz w:val="26"/>
          <w:szCs w:val="26"/>
          <w:lang w:eastAsia="ru-UA"/>
        </w:rPr>
        <w:t xml:space="preserve"> </w:t>
      </w:r>
      <w:r w:rsidRPr="00CD5102">
        <w:rPr>
          <w:b/>
          <w:i/>
          <w:color w:val="222222"/>
          <w:sz w:val="26"/>
          <w:szCs w:val="26"/>
          <w:shd w:val="clear" w:color="auto" w:fill="FFFFFF"/>
        </w:rPr>
        <w:t>«</w:t>
      </w:r>
      <w:r w:rsidRPr="00CD5102">
        <w:rPr>
          <w:b/>
          <w:i/>
          <w:sz w:val="26"/>
          <w:szCs w:val="26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CD5102">
        <w:rPr>
          <w:sz w:val="26"/>
          <w:szCs w:val="26"/>
          <w:lang w:eastAsia="ru-UA"/>
        </w:rPr>
        <w:t xml:space="preserve"> за кошти Агентства  UNI</w:t>
      </w:r>
      <w:r w:rsidR="00BE2C3A" w:rsidRPr="00CD5102">
        <w:rPr>
          <w:sz w:val="26"/>
          <w:szCs w:val="26"/>
          <w:lang w:eastAsia="ru-UA"/>
        </w:rPr>
        <w:t>С</w:t>
      </w:r>
      <w:r w:rsidRPr="00CD5102">
        <w:rPr>
          <w:sz w:val="26"/>
          <w:szCs w:val="26"/>
          <w:lang w:eastAsia="ru-UA"/>
        </w:rPr>
        <w:t>EF</w:t>
      </w:r>
      <w:r w:rsidR="00C927D4" w:rsidRPr="00CD5102">
        <w:rPr>
          <w:sz w:val="26"/>
          <w:szCs w:val="26"/>
          <w:lang w:eastAsia="ru-UA"/>
        </w:rPr>
        <w:t>.</w:t>
      </w:r>
    </w:p>
    <w:p w:rsidR="00FE3FFC" w:rsidRPr="00CD5102" w:rsidRDefault="00FE3FFC" w:rsidP="00FE3FFC">
      <w:pPr>
        <w:ind w:right="240" w:firstLine="567"/>
        <w:jc w:val="both"/>
        <w:textAlignment w:val="baseline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 xml:space="preserve">1. В рамках </w:t>
      </w:r>
      <w:proofErr w:type="spellStart"/>
      <w:r w:rsidRPr="00CD5102">
        <w:rPr>
          <w:sz w:val="26"/>
          <w:szCs w:val="26"/>
          <w:lang w:eastAsia="ru-UA"/>
        </w:rPr>
        <w:t>Проєкту</w:t>
      </w:r>
      <w:proofErr w:type="spellEnd"/>
      <w:r w:rsidRPr="00CD5102">
        <w:rPr>
          <w:sz w:val="26"/>
          <w:szCs w:val="26"/>
          <w:lang w:eastAsia="ru-UA"/>
        </w:rPr>
        <w:t xml:space="preserve"> передбачається </w:t>
      </w:r>
      <w:bookmarkStart w:id="2" w:name="_Hlk189838703"/>
      <w:r w:rsidR="009F1695" w:rsidRPr="00CD5102">
        <w:rPr>
          <w:sz w:val="26"/>
          <w:szCs w:val="26"/>
          <w:lang w:eastAsia="ru-UA"/>
        </w:rPr>
        <w:t xml:space="preserve">проведення </w:t>
      </w:r>
      <w:proofErr w:type="spellStart"/>
      <w:r w:rsidR="009F1695" w:rsidRPr="00CD5102">
        <w:rPr>
          <w:sz w:val="26"/>
          <w:szCs w:val="26"/>
          <w:lang w:eastAsia="ru-UA"/>
        </w:rPr>
        <w:t>ретриту</w:t>
      </w:r>
      <w:proofErr w:type="spellEnd"/>
      <w:r w:rsidR="009F1695" w:rsidRPr="00CD5102">
        <w:rPr>
          <w:sz w:val="26"/>
          <w:szCs w:val="26"/>
          <w:lang w:eastAsia="ru-UA"/>
        </w:rPr>
        <w:t xml:space="preserve">  у селі </w:t>
      </w:r>
      <w:proofErr w:type="spellStart"/>
      <w:r w:rsidR="009F1695" w:rsidRPr="00CD5102">
        <w:rPr>
          <w:sz w:val="26"/>
          <w:szCs w:val="26"/>
          <w:lang w:eastAsia="ru-UA"/>
        </w:rPr>
        <w:t>Мигія</w:t>
      </w:r>
      <w:proofErr w:type="spellEnd"/>
      <w:r w:rsidR="009F1695" w:rsidRPr="00CD5102">
        <w:rPr>
          <w:sz w:val="26"/>
          <w:szCs w:val="26"/>
          <w:lang w:eastAsia="ru-UA"/>
        </w:rPr>
        <w:t xml:space="preserve"> </w:t>
      </w:r>
      <w:bookmarkEnd w:id="2"/>
      <w:r w:rsidRPr="00CD5102">
        <w:rPr>
          <w:sz w:val="26"/>
          <w:szCs w:val="26"/>
          <w:lang w:eastAsia="ru-UA"/>
        </w:rPr>
        <w:t>за безготівковим</w:t>
      </w:r>
      <w:r w:rsidRPr="00CD5102">
        <w:rPr>
          <w:sz w:val="26"/>
          <w:szCs w:val="26"/>
          <w:lang w:val="ru-RU" w:eastAsia="ru-UA"/>
        </w:rPr>
        <w:t xml:space="preserve"> </w:t>
      </w:r>
      <w:proofErr w:type="spellStart"/>
      <w:r w:rsidRPr="00CD5102">
        <w:rPr>
          <w:sz w:val="26"/>
          <w:szCs w:val="26"/>
          <w:lang w:val="ru-RU" w:eastAsia="ru-UA"/>
        </w:rPr>
        <w:t>ро</w:t>
      </w:r>
      <w:r w:rsidRPr="00CD5102">
        <w:rPr>
          <w:sz w:val="26"/>
          <w:szCs w:val="26"/>
          <w:lang w:eastAsia="ru-UA"/>
        </w:rPr>
        <w:t>зрахунком</w:t>
      </w:r>
      <w:proofErr w:type="spellEnd"/>
      <w:r w:rsidRPr="00CD5102">
        <w:rPr>
          <w:sz w:val="26"/>
          <w:szCs w:val="26"/>
          <w:lang w:eastAsia="ru-UA"/>
        </w:rPr>
        <w:t>.  </w:t>
      </w:r>
    </w:p>
    <w:p w:rsidR="00FE3FFC" w:rsidRPr="00CD5102" w:rsidRDefault="00FE3FFC" w:rsidP="00FE3FFC">
      <w:pPr>
        <w:ind w:right="240" w:firstLine="567"/>
        <w:jc w:val="both"/>
        <w:textAlignment w:val="baseline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 xml:space="preserve">2. АВ НУК оголошує </w:t>
      </w:r>
      <w:r w:rsidR="00C33346" w:rsidRPr="00CD5102">
        <w:rPr>
          <w:sz w:val="26"/>
          <w:szCs w:val="26"/>
          <w:lang w:eastAsia="ru-UA"/>
        </w:rPr>
        <w:t xml:space="preserve">спрощену </w:t>
      </w:r>
      <w:r w:rsidR="0096732E" w:rsidRPr="00CD5102">
        <w:rPr>
          <w:sz w:val="26"/>
          <w:szCs w:val="26"/>
          <w:lang w:eastAsia="ru-UA"/>
        </w:rPr>
        <w:t>закупівлю (</w:t>
      </w:r>
      <w:r w:rsidR="00C33346" w:rsidRPr="00CD5102">
        <w:rPr>
          <w:sz w:val="26"/>
          <w:szCs w:val="26"/>
          <w:lang w:eastAsia="ru-UA"/>
        </w:rPr>
        <w:t>внутрішня конкурентна процедура)</w:t>
      </w:r>
      <w:r w:rsidRPr="00CD5102">
        <w:rPr>
          <w:sz w:val="26"/>
          <w:szCs w:val="26"/>
          <w:lang w:eastAsia="ru-UA"/>
        </w:rPr>
        <w:t xml:space="preserve"> на відбір компанії, яка </w:t>
      </w:r>
      <w:proofErr w:type="spellStart"/>
      <w:r w:rsidR="009F1695" w:rsidRPr="00CD5102">
        <w:rPr>
          <w:sz w:val="26"/>
          <w:szCs w:val="26"/>
          <w:lang w:eastAsia="ru-UA"/>
        </w:rPr>
        <w:t>надасть</w:t>
      </w:r>
      <w:proofErr w:type="spellEnd"/>
      <w:r w:rsidR="009F1695" w:rsidRPr="00CD5102">
        <w:rPr>
          <w:sz w:val="26"/>
          <w:szCs w:val="26"/>
          <w:lang w:eastAsia="ru-UA"/>
        </w:rPr>
        <w:t xml:space="preserve"> послугу з проживання у готелі у селі </w:t>
      </w:r>
      <w:proofErr w:type="spellStart"/>
      <w:r w:rsidR="009F1695" w:rsidRPr="00CD5102">
        <w:rPr>
          <w:sz w:val="26"/>
          <w:szCs w:val="26"/>
          <w:lang w:eastAsia="ru-UA"/>
        </w:rPr>
        <w:t>Мигія</w:t>
      </w:r>
      <w:proofErr w:type="spellEnd"/>
      <w:r w:rsidR="009F1695" w:rsidRPr="00CD5102">
        <w:rPr>
          <w:sz w:val="26"/>
          <w:szCs w:val="26"/>
          <w:lang w:eastAsia="ru-UA"/>
        </w:rPr>
        <w:t xml:space="preserve"> </w:t>
      </w:r>
      <w:r w:rsidRPr="00CD5102">
        <w:rPr>
          <w:sz w:val="26"/>
          <w:szCs w:val="26"/>
          <w:lang w:eastAsia="ru-UA"/>
        </w:rPr>
        <w:t>за безготівковим розрахунком</w:t>
      </w:r>
      <w:r w:rsidR="009F1695" w:rsidRPr="00CD5102">
        <w:rPr>
          <w:sz w:val="26"/>
          <w:szCs w:val="26"/>
          <w:lang w:eastAsia="ru-UA"/>
        </w:rPr>
        <w:t xml:space="preserve"> у період 24-25-26 квітня 2026 року </w:t>
      </w:r>
      <w:r w:rsidRPr="00CD5102">
        <w:rPr>
          <w:sz w:val="26"/>
          <w:szCs w:val="26"/>
          <w:lang w:eastAsia="ru-UA"/>
        </w:rPr>
        <w:t xml:space="preserve">і цим запрошує Вас надати </w:t>
      </w:r>
      <w:r w:rsidR="0096732E" w:rsidRPr="00CD5102">
        <w:rPr>
          <w:sz w:val="26"/>
          <w:szCs w:val="26"/>
          <w:lang w:eastAsia="ru-UA"/>
        </w:rPr>
        <w:t xml:space="preserve">свої </w:t>
      </w:r>
      <w:r w:rsidRPr="00CD5102">
        <w:rPr>
          <w:sz w:val="26"/>
          <w:szCs w:val="26"/>
          <w:lang w:eastAsia="ru-UA"/>
        </w:rPr>
        <w:t xml:space="preserve">пропозиції. </w:t>
      </w:r>
    </w:p>
    <w:p w:rsidR="00FE3FFC" w:rsidRPr="00CD5102" w:rsidRDefault="00FE3FFC" w:rsidP="00FE3FFC">
      <w:pPr>
        <w:shd w:val="clear" w:color="auto" w:fill="FFFFFF"/>
        <w:ind w:firstLine="567"/>
        <w:jc w:val="both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 xml:space="preserve">3. Деталі щодо порядку участі у </w:t>
      </w:r>
      <w:r w:rsidR="0096732E" w:rsidRPr="00CD5102">
        <w:rPr>
          <w:sz w:val="26"/>
          <w:szCs w:val="26"/>
          <w:lang w:eastAsia="ru-UA"/>
        </w:rPr>
        <w:t xml:space="preserve">закупівлі  у </w:t>
      </w:r>
      <w:r w:rsidRPr="00CD5102">
        <w:rPr>
          <w:sz w:val="26"/>
          <w:szCs w:val="26"/>
          <w:lang w:eastAsia="ru-UA"/>
        </w:rPr>
        <w:t>доданих файлах:</w:t>
      </w:r>
    </w:p>
    <w:p w:rsidR="00193F9C" w:rsidRPr="00CD5102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Додаток 1 </w:t>
      </w:r>
      <w:r w:rsidR="000E629D" w:rsidRPr="00CD5102">
        <w:rPr>
          <w:rFonts w:ascii="Times New Roman" w:hAnsi="Times New Roman" w:cs="Times New Roman"/>
          <w:sz w:val="26"/>
          <w:szCs w:val="26"/>
          <w:lang w:eastAsia="ru-UA"/>
        </w:rPr>
        <w:t xml:space="preserve">Форма </w:t>
      </w:r>
      <w:proofErr w:type="spellStart"/>
      <w:r w:rsidR="000E629D" w:rsidRPr="00CD5102">
        <w:rPr>
          <w:rFonts w:ascii="Times New Roman" w:hAnsi="Times New Roman" w:cs="Times New Roman"/>
          <w:sz w:val="26"/>
          <w:szCs w:val="26"/>
          <w:lang w:eastAsia="ru-UA"/>
        </w:rPr>
        <w:t>надання</w:t>
      </w:r>
      <w:proofErr w:type="spellEnd"/>
      <w:r w:rsidR="000E629D" w:rsidRPr="00CD5102">
        <w:rPr>
          <w:rFonts w:ascii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="000E629D" w:rsidRPr="00CD5102">
        <w:rPr>
          <w:rFonts w:ascii="Times New Roman" w:hAnsi="Times New Roman" w:cs="Times New Roman"/>
          <w:sz w:val="26"/>
          <w:szCs w:val="26"/>
          <w:lang w:eastAsia="ru-UA"/>
        </w:rPr>
        <w:t>пропозиції</w:t>
      </w:r>
      <w:proofErr w:type="spellEnd"/>
      <w:r w:rsidR="000E629D"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193F9C" w:rsidRPr="00CD5102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Додаток </w:t>
      </w:r>
      <w:r w:rsidR="000E629D" w:rsidRPr="00CD5102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C927D4"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до </w:t>
      </w:r>
      <w:r w:rsidR="000E629D" w:rsidRPr="00CD5102">
        <w:rPr>
          <w:rFonts w:ascii="Times New Roman" w:hAnsi="Times New Roman" w:cs="Times New Roman"/>
          <w:sz w:val="26"/>
          <w:szCs w:val="26"/>
          <w:lang w:val="uk-UA"/>
        </w:rPr>
        <w:t>П</w:t>
      </w:r>
      <w:r w:rsidRPr="00CD5102">
        <w:rPr>
          <w:rFonts w:ascii="Times New Roman" w:hAnsi="Times New Roman" w:cs="Times New Roman"/>
          <w:sz w:val="26"/>
          <w:szCs w:val="26"/>
          <w:lang w:val="uk-UA"/>
        </w:rPr>
        <w:t>роект договору</w:t>
      </w:r>
    </w:p>
    <w:p w:rsidR="00FE3FFC" w:rsidRPr="00CD5102" w:rsidRDefault="00FE3FFC" w:rsidP="00FE3FFC">
      <w:pPr>
        <w:ind w:right="240" w:firstLine="567"/>
        <w:jc w:val="both"/>
        <w:textAlignment w:val="baseline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>4. За результатами закупівлі</w:t>
      </w:r>
      <w:r w:rsidR="0096732E" w:rsidRPr="00CD5102">
        <w:rPr>
          <w:sz w:val="26"/>
          <w:szCs w:val="26"/>
          <w:lang w:eastAsia="ru-UA"/>
        </w:rPr>
        <w:t xml:space="preserve">  </w:t>
      </w:r>
      <w:r w:rsidRPr="00CD5102">
        <w:rPr>
          <w:sz w:val="26"/>
          <w:szCs w:val="26"/>
          <w:lang w:eastAsia="ru-UA"/>
        </w:rPr>
        <w:t xml:space="preserve"> буде відібрано компанію, яка отримає право на укладення договору </w:t>
      </w:r>
      <w:r w:rsidR="000E629D" w:rsidRPr="00CD5102">
        <w:rPr>
          <w:sz w:val="26"/>
          <w:szCs w:val="26"/>
          <w:lang w:eastAsia="ru-UA"/>
        </w:rPr>
        <w:t xml:space="preserve">з проживання у готелі у селі </w:t>
      </w:r>
      <w:proofErr w:type="spellStart"/>
      <w:r w:rsidR="000E629D" w:rsidRPr="00CD5102">
        <w:rPr>
          <w:sz w:val="26"/>
          <w:szCs w:val="26"/>
          <w:lang w:eastAsia="ru-UA"/>
        </w:rPr>
        <w:t>Мигія</w:t>
      </w:r>
      <w:proofErr w:type="spellEnd"/>
      <w:r w:rsidR="000E629D" w:rsidRPr="00CD5102">
        <w:rPr>
          <w:sz w:val="26"/>
          <w:szCs w:val="26"/>
          <w:lang w:eastAsia="ru-UA"/>
        </w:rPr>
        <w:t xml:space="preserve"> за безготівковим розрахунком</w:t>
      </w:r>
      <w:r w:rsidRPr="00CD5102">
        <w:rPr>
          <w:sz w:val="26"/>
          <w:szCs w:val="26"/>
          <w:lang w:eastAsia="ru-UA"/>
        </w:rPr>
        <w:t>.</w:t>
      </w:r>
    </w:p>
    <w:p w:rsidR="00FE3FFC" w:rsidRPr="00CD5102" w:rsidRDefault="000E629D" w:rsidP="00FE3FFC">
      <w:pPr>
        <w:ind w:right="240" w:firstLine="567"/>
        <w:jc w:val="both"/>
        <w:textAlignment w:val="baseline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>5</w:t>
      </w:r>
      <w:r w:rsidR="00FE3FFC" w:rsidRPr="00CD5102">
        <w:rPr>
          <w:sz w:val="26"/>
          <w:szCs w:val="26"/>
          <w:lang w:eastAsia="ru-UA"/>
        </w:rPr>
        <w:t>. Пропозиція має бути складена державною мовою, ціни мають бути зазначені в гривнях.  </w:t>
      </w:r>
    </w:p>
    <w:p w:rsidR="00FE3FFC" w:rsidRPr="00CD5102" w:rsidRDefault="000E629D" w:rsidP="00FE3FFC">
      <w:pPr>
        <w:ind w:right="240" w:firstLine="567"/>
        <w:jc w:val="both"/>
        <w:textAlignment w:val="baseline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>6</w:t>
      </w:r>
      <w:r w:rsidR="00FE3FFC" w:rsidRPr="00CD5102">
        <w:rPr>
          <w:sz w:val="26"/>
          <w:szCs w:val="26"/>
          <w:lang w:eastAsia="ru-UA"/>
        </w:rPr>
        <w:t xml:space="preserve">. Пропозиція у встановленому форматі, а також додаткова інформація мають надсилатися на електронну адресу </w:t>
      </w:r>
      <w:hyperlink r:id="rId8" w:history="1">
        <w:r w:rsidR="00FE3FFC" w:rsidRPr="00CD5102">
          <w:rPr>
            <w:rStyle w:val="a8"/>
            <w:sz w:val="26"/>
            <w:szCs w:val="26"/>
            <w:lang w:val="en-US" w:eastAsia="ru-UA"/>
          </w:rPr>
          <w:t>finance</w:t>
        </w:r>
        <w:r w:rsidR="00FE3FFC" w:rsidRPr="00CD5102">
          <w:rPr>
            <w:rStyle w:val="a8"/>
            <w:sz w:val="26"/>
            <w:szCs w:val="26"/>
            <w:lang w:val="ru-RU" w:eastAsia="ru-UA"/>
          </w:rPr>
          <w:t>.</w:t>
        </w:r>
        <w:r w:rsidR="00FE3FFC" w:rsidRPr="00CD5102">
          <w:rPr>
            <w:rStyle w:val="a8"/>
            <w:sz w:val="26"/>
            <w:szCs w:val="26"/>
            <w:lang w:val="en-US" w:eastAsia="ru-UA"/>
          </w:rPr>
          <w:t>assoc</w:t>
        </w:r>
        <w:r w:rsidR="00FE3FFC" w:rsidRPr="00CD5102">
          <w:rPr>
            <w:rStyle w:val="a8"/>
            <w:sz w:val="26"/>
            <w:szCs w:val="26"/>
            <w:lang w:val="ru-RU" w:eastAsia="ru-UA"/>
          </w:rPr>
          <w:t>@</w:t>
        </w:r>
        <w:r w:rsidR="00FE3FFC" w:rsidRPr="00CD5102">
          <w:rPr>
            <w:rStyle w:val="a8"/>
            <w:sz w:val="26"/>
            <w:szCs w:val="26"/>
            <w:lang w:val="en-US" w:eastAsia="ru-UA"/>
          </w:rPr>
          <w:t>nuos</w:t>
        </w:r>
        <w:r w:rsidR="00FE3FFC" w:rsidRPr="00CD5102">
          <w:rPr>
            <w:rStyle w:val="a8"/>
            <w:sz w:val="26"/>
            <w:szCs w:val="26"/>
            <w:lang w:val="ru-RU" w:eastAsia="ru-UA"/>
          </w:rPr>
          <w:t>.</w:t>
        </w:r>
        <w:r w:rsidR="00FE3FFC" w:rsidRPr="00CD5102">
          <w:rPr>
            <w:rStyle w:val="a8"/>
            <w:sz w:val="26"/>
            <w:szCs w:val="26"/>
            <w:lang w:val="en-US" w:eastAsia="ru-UA"/>
          </w:rPr>
          <w:t>edu</w:t>
        </w:r>
        <w:r w:rsidR="00FE3FFC" w:rsidRPr="00CD5102">
          <w:rPr>
            <w:rStyle w:val="a8"/>
            <w:sz w:val="26"/>
            <w:szCs w:val="26"/>
            <w:lang w:val="ru-RU" w:eastAsia="ru-UA"/>
          </w:rPr>
          <w:t>.</w:t>
        </w:r>
        <w:proofErr w:type="spellStart"/>
        <w:r w:rsidR="00FE3FFC" w:rsidRPr="00CD5102">
          <w:rPr>
            <w:rStyle w:val="a8"/>
            <w:sz w:val="26"/>
            <w:szCs w:val="26"/>
            <w:lang w:val="en-US" w:eastAsia="ru-UA"/>
          </w:rPr>
          <w:t>ua</w:t>
        </w:r>
        <w:proofErr w:type="spellEnd"/>
      </w:hyperlink>
      <w:r w:rsidR="00FE3FFC" w:rsidRPr="00CD5102">
        <w:rPr>
          <w:sz w:val="26"/>
          <w:szCs w:val="26"/>
          <w:lang w:val="ru-RU" w:eastAsia="ru-UA"/>
        </w:rPr>
        <w:t>.</w:t>
      </w:r>
      <w:r w:rsidRPr="00CD5102">
        <w:rPr>
          <w:sz w:val="26"/>
          <w:szCs w:val="26"/>
          <w:lang w:val="ru-RU" w:eastAsia="ru-UA"/>
        </w:rPr>
        <w:t xml:space="preserve"> </w:t>
      </w:r>
      <w:proofErr w:type="spellStart"/>
      <w:r w:rsidRPr="00CD5102">
        <w:rPr>
          <w:sz w:val="26"/>
          <w:szCs w:val="26"/>
          <w:lang w:val="ru-RU"/>
        </w:rPr>
        <w:t>або</w:t>
      </w:r>
      <w:proofErr w:type="spellEnd"/>
      <w:r w:rsidRPr="00CD5102">
        <w:rPr>
          <w:sz w:val="26"/>
          <w:szCs w:val="26"/>
          <w:lang w:val="ru-RU"/>
        </w:rPr>
        <w:t xml:space="preserve"> </w:t>
      </w:r>
      <w:proofErr w:type="spellStart"/>
      <w:r w:rsidRPr="00CD5102">
        <w:rPr>
          <w:sz w:val="26"/>
          <w:szCs w:val="26"/>
          <w:lang w:val="ru-RU"/>
        </w:rPr>
        <w:t>надаватися</w:t>
      </w:r>
      <w:proofErr w:type="spellEnd"/>
      <w:r w:rsidRPr="00CD5102">
        <w:rPr>
          <w:sz w:val="26"/>
          <w:szCs w:val="26"/>
          <w:lang w:val="ru-RU"/>
        </w:rPr>
        <w:t xml:space="preserve"> </w:t>
      </w:r>
      <w:proofErr w:type="spellStart"/>
      <w:r w:rsidRPr="00CD5102">
        <w:rPr>
          <w:sz w:val="26"/>
          <w:szCs w:val="26"/>
          <w:lang w:val="ru-RU"/>
        </w:rPr>
        <w:t>особисто</w:t>
      </w:r>
      <w:proofErr w:type="spellEnd"/>
      <w:r w:rsidRPr="00CD5102">
        <w:rPr>
          <w:sz w:val="26"/>
          <w:szCs w:val="26"/>
          <w:lang w:val="ru-RU"/>
        </w:rPr>
        <w:t xml:space="preserve"> за </w:t>
      </w:r>
      <w:proofErr w:type="spellStart"/>
      <w:r w:rsidRPr="00CD5102">
        <w:rPr>
          <w:sz w:val="26"/>
          <w:szCs w:val="26"/>
          <w:lang w:val="ru-RU"/>
        </w:rPr>
        <w:t>адресою</w:t>
      </w:r>
      <w:proofErr w:type="spellEnd"/>
      <w:r w:rsidRPr="00CD5102">
        <w:rPr>
          <w:sz w:val="26"/>
          <w:szCs w:val="26"/>
          <w:lang w:val="ru-RU"/>
        </w:rPr>
        <w:t xml:space="preserve">: проспект </w:t>
      </w:r>
      <w:proofErr w:type="spellStart"/>
      <w:r w:rsidRPr="00CD5102">
        <w:rPr>
          <w:sz w:val="26"/>
          <w:szCs w:val="26"/>
          <w:lang w:val="ru-RU"/>
        </w:rPr>
        <w:t>Героїв</w:t>
      </w:r>
      <w:proofErr w:type="spellEnd"/>
      <w:r w:rsidRPr="00CD5102">
        <w:rPr>
          <w:sz w:val="26"/>
          <w:szCs w:val="26"/>
          <w:lang w:val="ru-RU"/>
        </w:rPr>
        <w:t xml:space="preserve"> </w:t>
      </w:r>
      <w:proofErr w:type="spellStart"/>
      <w:r w:rsidRPr="00CD5102">
        <w:rPr>
          <w:sz w:val="26"/>
          <w:szCs w:val="26"/>
          <w:lang w:val="ru-RU"/>
        </w:rPr>
        <w:t>України</w:t>
      </w:r>
      <w:proofErr w:type="spellEnd"/>
      <w:r w:rsidRPr="00CD5102">
        <w:rPr>
          <w:sz w:val="26"/>
          <w:szCs w:val="26"/>
          <w:lang w:val="ru-RU"/>
        </w:rPr>
        <w:t xml:space="preserve">, 9, </w:t>
      </w:r>
      <w:proofErr w:type="spellStart"/>
      <w:r w:rsidRPr="00CD5102">
        <w:rPr>
          <w:sz w:val="26"/>
          <w:szCs w:val="26"/>
          <w:lang w:val="ru-RU"/>
        </w:rPr>
        <w:t>каб</w:t>
      </w:r>
      <w:proofErr w:type="spellEnd"/>
      <w:r w:rsidRPr="00CD5102">
        <w:rPr>
          <w:sz w:val="26"/>
          <w:szCs w:val="26"/>
          <w:lang w:val="ru-RU"/>
        </w:rPr>
        <w:t>. 220, м. </w:t>
      </w:r>
      <w:proofErr w:type="spellStart"/>
      <w:r w:rsidRPr="00CD5102">
        <w:rPr>
          <w:sz w:val="26"/>
          <w:szCs w:val="26"/>
          <w:lang w:val="ru-RU"/>
        </w:rPr>
        <w:t>Миколаїв</w:t>
      </w:r>
      <w:proofErr w:type="spellEnd"/>
      <w:r w:rsidRPr="00CD5102">
        <w:rPr>
          <w:sz w:val="26"/>
          <w:szCs w:val="26"/>
          <w:lang w:val="ru-RU"/>
        </w:rPr>
        <w:t>.</w:t>
      </w:r>
      <w:r w:rsidRPr="00CD5102">
        <w:rPr>
          <w:sz w:val="26"/>
          <w:szCs w:val="26"/>
          <w:lang w:val="ru-RU"/>
        </w:rPr>
        <w:t xml:space="preserve"> </w:t>
      </w:r>
      <w:r w:rsidR="00FE3FFC" w:rsidRPr="00CD5102">
        <w:rPr>
          <w:sz w:val="26"/>
          <w:szCs w:val="26"/>
          <w:lang w:val="ru-RU" w:eastAsia="ru-UA"/>
        </w:rPr>
        <w:t xml:space="preserve"> </w:t>
      </w:r>
      <w:r w:rsidR="00FE3FFC" w:rsidRPr="00CD5102">
        <w:rPr>
          <w:sz w:val="26"/>
          <w:szCs w:val="26"/>
          <w:lang w:eastAsia="ru-UA"/>
        </w:rPr>
        <w:t>У темі листа просимо зазначити</w:t>
      </w:r>
      <w:r w:rsidR="00FE3FFC" w:rsidRPr="00CD5102">
        <w:rPr>
          <w:b/>
          <w:bCs/>
          <w:sz w:val="26"/>
          <w:szCs w:val="26"/>
          <w:bdr w:val="none" w:sz="0" w:space="0" w:color="auto" w:frame="1"/>
          <w:lang w:eastAsia="ru-UA"/>
        </w:rPr>
        <w:t xml:space="preserve"> «</w:t>
      </w:r>
      <w:r w:rsidRPr="00CD5102">
        <w:rPr>
          <w:b/>
          <w:bCs/>
          <w:sz w:val="26"/>
          <w:szCs w:val="26"/>
          <w:bdr w:val="none" w:sz="0" w:space="0" w:color="auto" w:frame="1"/>
          <w:lang w:eastAsia="ru-UA"/>
        </w:rPr>
        <w:t>Н</w:t>
      </w:r>
      <w:r w:rsidRPr="00CD5102">
        <w:rPr>
          <w:b/>
          <w:sz w:val="26"/>
          <w:szCs w:val="26"/>
          <w:lang w:eastAsia="ru-UA"/>
        </w:rPr>
        <w:t>ада</w:t>
      </w:r>
      <w:r w:rsidRPr="00CD5102">
        <w:rPr>
          <w:b/>
          <w:sz w:val="26"/>
          <w:szCs w:val="26"/>
          <w:lang w:eastAsia="ru-UA"/>
        </w:rPr>
        <w:t>ння</w:t>
      </w:r>
      <w:r w:rsidRPr="00CD5102">
        <w:rPr>
          <w:b/>
          <w:sz w:val="26"/>
          <w:szCs w:val="26"/>
          <w:lang w:eastAsia="ru-UA"/>
        </w:rPr>
        <w:t xml:space="preserve"> послуг</w:t>
      </w:r>
      <w:r w:rsidRPr="00CD5102">
        <w:rPr>
          <w:b/>
          <w:sz w:val="26"/>
          <w:szCs w:val="26"/>
          <w:lang w:eastAsia="ru-UA"/>
        </w:rPr>
        <w:t>и</w:t>
      </w:r>
      <w:r w:rsidRPr="00CD5102">
        <w:rPr>
          <w:b/>
          <w:sz w:val="26"/>
          <w:szCs w:val="26"/>
          <w:lang w:eastAsia="ru-UA"/>
        </w:rPr>
        <w:t xml:space="preserve"> з проживання у готелі у селі </w:t>
      </w:r>
      <w:proofErr w:type="spellStart"/>
      <w:r w:rsidRPr="00CD5102">
        <w:rPr>
          <w:b/>
          <w:sz w:val="26"/>
          <w:szCs w:val="26"/>
          <w:lang w:eastAsia="ru-UA"/>
        </w:rPr>
        <w:t>Мигія</w:t>
      </w:r>
      <w:proofErr w:type="spellEnd"/>
      <w:r w:rsidRPr="00CD5102">
        <w:rPr>
          <w:b/>
          <w:sz w:val="26"/>
          <w:szCs w:val="26"/>
          <w:lang w:eastAsia="ru-UA"/>
        </w:rPr>
        <w:t xml:space="preserve"> за безготівковим розрахунком</w:t>
      </w:r>
      <w:r w:rsidR="00C33346" w:rsidRPr="00CD5102">
        <w:rPr>
          <w:b/>
          <w:sz w:val="26"/>
          <w:szCs w:val="26"/>
          <w:lang w:eastAsia="ru-UA"/>
        </w:rPr>
        <w:t>»</w:t>
      </w:r>
      <w:r w:rsidR="00FE3FFC" w:rsidRPr="00CD5102">
        <w:rPr>
          <w:b/>
          <w:sz w:val="26"/>
          <w:szCs w:val="26"/>
          <w:lang w:eastAsia="ru-UA"/>
        </w:rPr>
        <w:t>.</w:t>
      </w:r>
    </w:p>
    <w:p w:rsidR="00FE3FFC" w:rsidRPr="00CD5102" w:rsidRDefault="000E629D" w:rsidP="00FE3FFC">
      <w:pPr>
        <w:ind w:right="240" w:firstLine="567"/>
        <w:jc w:val="both"/>
        <w:textAlignment w:val="baseline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>7</w:t>
      </w:r>
      <w:r w:rsidR="00FE3FFC" w:rsidRPr="00CD5102">
        <w:rPr>
          <w:sz w:val="26"/>
          <w:szCs w:val="26"/>
          <w:lang w:eastAsia="ru-UA"/>
        </w:rPr>
        <w:t>. Кінцевим терміном для отримання пропозицій Організатором встановлюється «_</w:t>
      </w:r>
      <w:r w:rsidRPr="00CD5102">
        <w:rPr>
          <w:sz w:val="26"/>
          <w:szCs w:val="26"/>
          <w:lang w:eastAsia="ru-UA"/>
        </w:rPr>
        <w:t>13</w:t>
      </w:r>
      <w:r w:rsidR="00145A2D" w:rsidRPr="00CD5102">
        <w:rPr>
          <w:sz w:val="26"/>
          <w:szCs w:val="26"/>
          <w:lang w:eastAsia="ru-UA"/>
        </w:rPr>
        <w:t>_</w:t>
      </w:r>
      <w:r w:rsidR="00FE3FFC" w:rsidRPr="00CD5102">
        <w:rPr>
          <w:sz w:val="26"/>
          <w:szCs w:val="26"/>
          <w:lang w:eastAsia="ru-UA"/>
        </w:rPr>
        <w:t>»</w:t>
      </w:r>
      <w:r w:rsidR="00145A2D" w:rsidRPr="00CD5102">
        <w:rPr>
          <w:sz w:val="26"/>
          <w:szCs w:val="26"/>
          <w:lang w:eastAsia="ru-UA"/>
        </w:rPr>
        <w:t xml:space="preserve"> </w:t>
      </w:r>
      <w:r w:rsidRPr="00CD5102">
        <w:rPr>
          <w:sz w:val="26"/>
          <w:szCs w:val="26"/>
          <w:lang w:eastAsia="ru-UA"/>
        </w:rPr>
        <w:t>квітня</w:t>
      </w:r>
      <w:r w:rsidR="00FE3FFC" w:rsidRPr="00CD5102">
        <w:rPr>
          <w:b/>
          <w:bCs/>
          <w:sz w:val="26"/>
          <w:szCs w:val="26"/>
          <w:bdr w:val="none" w:sz="0" w:space="0" w:color="auto" w:frame="1"/>
          <w:lang w:eastAsia="ru-UA"/>
        </w:rPr>
        <w:t xml:space="preserve"> </w:t>
      </w:r>
      <w:r w:rsidR="00FE3FFC" w:rsidRPr="00CD5102">
        <w:rPr>
          <w:bCs/>
          <w:sz w:val="26"/>
          <w:szCs w:val="26"/>
          <w:bdr w:val="none" w:sz="0" w:space="0" w:color="auto" w:frame="1"/>
          <w:lang w:eastAsia="ru-UA"/>
        </w:rPr>
        <w:t>202</w:t>
      </w:r>
      <w:r w:rsidRPr="00CD5102">
        <w:rPr>
          <w:bCs/>
          <w:sz w:val="26"/>
          <w:szCs w:val="26"/>
          <w:bdr w:val="none" w:sz="0" w:space="0" w:color="auto" w:frame="1"/>
          <w:lang w:eastAsia="ru-UA"/>
        </w:rPr>
        <w:t>6</w:t>
      </w:r>
      <w:r w:rsidR="00FE3FFC" w:rsidRPr="00CD5102">
        <w:rPr>
          <w:bCs/>
          <w:sz w:val="26"/>
          <w:szCs w:val="26"/>
          <w:bdr w:val="none" w:sz="0" w:space="0" w:color="auto" w:frame="1"/>
          <w:lang w:eastAsia="ru-UA"/>
        </w:rPr>
        <w:t xml:space="preserve"> року</w:t>
      </w:r>
      <w:r w:rsidR="00FE3FFC" w:rsidRPr="00CD5102">
        <w:rPr>
          <w:sz w:val="26"/>
          <w:szCs w:val="26"/>
          <w:lang w:eastAsia="ru-UA"/>
        </w:rPr>
        <w:t> 14:00 за місцевим часом. Пропозиції, які надійдуть пізніше зазначеного терміну, до розгляду не приймаються.   </w:t>
      </w:r>
    </w:p>
    <w:p w:rsidR="00CD5102" w:rsidRPr="00CD5102" w:rsidRDefault="00CD5102" w:rsidP="00FE3FFC">
      <w:pPr>
        <w:ind w:right="240" w:firstLine="567"/>
        <w:jc w:val="both"/>
        <w:textAlignment w:val="baseline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>8</w:t>
      </w:r>
      <w:r w:rsidR="00FE3FFC" w:rsidRPr="00CD5102">
        <w:rPr>
          <w:sz w:val="26"/>
          <w:szCs w:val="26"/>
          <w:lang w:eastAsia="ru-UA"/>
        </w:rPr>
        <w:t xml:space="preserve">. Кандидата-переможця </w:t>
      </w:r>
      <w:r w:rsidR="0096732E" w:rsidRPr="00CD5102">
        <w:rPr>
          <w:sz w:val="26"/>
          <w:szCs w:val="26"/>
          <w:lang w:eastAsia="ru-UA"/>
        </w:rPr>
        <w:t xml:space="preserve">закупівлі </w:t>
      </w:r>
      <w:r w:rsidR="00FE3FFC" w:rsidRPr="00CD5102">
        <w:rPr>
          <w:sz w:val="26"/>
          <w:szCs w:val="26"/>
          <w:lang w:eastAsia="ru-UA"/>
        </w:rPr>
        <w:t>буде обрано на засіданні комісії, яке відбудеться не пізніше «_</w:t>
      </w:r>
      <w:r w:rsidR="000E629D" w:rsidRPr="00CD5102">
        <w:rPr>
          <w:sz w:val="26"/>
          <w:szCs w:val="26"/>
          <w:lang w:eastAsia="ru-UA"/>
        </w:rPr>
        <w:t>14</w:t>
      </w:r>
      <w:r w:rsidR="00C422BA" w:rsidRPr="00CD5102">
        <w:rPr>
          <w:sz w:val="26"/>
          <w:szCs w:val="26"/>
          <w:lang w:eastAsia="ru-UA"/>
        </w:rPr>
        <w:t>_</w:t>
      </w:r>
      <w:r w:rsidR="00FE3FFC" w:rsidRPr="00CD5102">
        <w:rPr>
          <w:sz w:val="26"/>
          <w:szCs w:val="26"/>
          <w:lang w:eastAsia="ru-UA"/>
        </w:rPr>
        <w:t>»</w:t>
      </w:r>
      <w:r w:rsidRPr="00CD5102">
        <w:rPr>
          <w:sz w:val="26"/>
          <w:szCs w:val="26"/>
          <w:lang w:eastAsia="ru-UA"/>
        </w:rPr>
        <w:t xml:space="preserve"> квітня</w:t>
      </w:r>
      <w:r w:rsidR="00FE3FFC" w:rsidRPr="00CD5102">
        <w:rPr>
          <w:sz w:val="26"/>
          <w:szCs w:val="26"/>
          <w:lang w:eastAsia="ru-UA"/>
        </w:rPr>
        <w:t>_</w:t>
      </w:r>
      <w:r w:rsidR="00FE3FFC" w:rsidRPr="00CD5102">
        <w:rPr>
          <w:bCs/>
          <w:sz w:val="26"/>
          <w:szCs w:val="26"/>
          <w:bdr w:val="none" w:sz="0" w:space="0" w:color="auto" w:frame="1"/>
          <w:lang w:eastAsia="ru-UA"/>
        </w:rPr>
        <w:t>202</w:t>
      </w:r>
      <w:r w:rsidRPr="00CD5102">
        <w:rPr>
          <w:bCs/>
          <w:sz w:val="26"/>
          <w:szCs w:val="26"/>
          <w:bdr w:val="none" w:sz="0" w:space="0" w:color="auto" w:frame="1"/>
          <w:lang w:eastAsia="ru-UA"/>
        </w:rPr>
        <w:t>6</w:t>
      </w:r>
      <w:r w:rsidR="00FE3FFC" w:rsidRPr="00CD5102">
        <w:rPr>
          <w:bCs/>
          <w:sz w:val="26"/>
          <w:szCs w:val="26"/>
          <w:bdr w:val="none" w:sz="0" w:space="0" w:color="auto" w:frame="1"/>
          <w:lang w:eastAsia="ru-UA"/>
        </w:rPr>
        <w:t xml:space="preserve"> року</w:t>
      </w:r>
      <w:r w:rsidR="00FE3FFC" w:rsidRPr="00CD5102">
        <w:rPr>
          <w:sz w:val="26"/>
          <w:szCs w:val="26"/>
          <w:lang w:eastAsia="ru-UA"/>
        </w:rPr>
        <w:t xml:space="preserve">. </w:t>
      </w:r>
    </w:p>
    <w:p w:rsidR="00FE3FFC" w:rsidRPr="00CD5102" w:rsidRDefault="00CD5102" w:rsidP="00FE3FFC">
      <w:pPr>
        <w:ind w:right="240" w:firstLine="567"/>
        <w:jc w:val="both"/>
        <w:textAlignment w:val="baseline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>9</w:t>
      </w:r>
      <w:r w:rsidR="00FE3FFC" w:rsidRPr="00CD5102">
        <w:rPr>
          <w:sz w:val="26"/>
          <w:szCs w:val="26"/>
          <w:lang w:eastAsia="ru-UA"/>
        </w:rPr>
        <w:t xml:space="preserve">. Оголошення про </w:t>
      </w:r>
      <w:r w:rsidR="0096732E" w:rsidRPr="00CD5102">
        <w:rPr>
          <w:sz w:val="26"/>
          <w:szCs w:val="26"/>
          <w:lang w:eastAsia="ru-UA"/>
        </w:rPr>
        <w:t xml:space="preserve">закупівлю  </w:t>
      </w:r>
      <w:r w:rsidR="00FE3FFC" w:rsidRPr="00CD5102">
        <w:rPr>
          <w:sz w:val="26"/>
          <w:szCs w:val="26"/>
          <w:lang w:eastAsia="ru-UA"/>
        </w:rPr>
        <w:t>розміщуються Організатором на сайті</w:t>
      </w:r>
      <w:r w:rsidR="00510CAB" w:rsidRPr="00CD5102">
        <w:rPr>
          <w:sz w:val="26"/>
          <w:szCs w:val="26"/>
          <w:lang w:eastAsia="ru-UA"/>
        </w:rPr>
        <w:t xml:space="preserve"> </w:t>
      </w:r>
      <w:r w:rsidR="00FE3FFC" w:rsidRPr="00CD5102">
        <w:rPr>
          <w:color w:val="0070C0"/>
          <w:sz w:val="26"/>
          <w:szCs w:val="26"/>
          <w:lang w:eastAsia="ru-UA"/>
        </w:rPr>
        <w:t>https://</w:t>
      </w:r>
      <w:r w:rsidR="00E11695" w:rsidRPr="00CD5102">
        <w:rPr>
          <w:color w:val="0070C0"/>
          <w:sz w:val="26"/>
          <w:szCs w:val="26"/>
          <w:lang w:val="en-US" w:eastAsia="ru-UA"/>
        </w:rPr>
        <w:t>ga</w:t>
      </w:r>
      <w:r w:rsidR="00E11695" w:rsidRPr="00CD5102">
        <w:rPr>
          <w:color w:val="0070C0"/>
          <w:sz w:val="26"/>
          <w:szCs w:val="26"/>
          <w:lang w:val="ru-RU" w:eastAsia="ru-UA"/>
        </w:rPr>
        <w:t>.</w:t>
      </w:r>
      <w:r w:rsidR="00FE3FFC" w:rsidRPr="00CD5102">
        <w:rPr>
          <w:color w:val="0070C0"/>
          <w:sz w:val="26"/>
          <w:szCs w:val="26"/>
          <w:lang w:eastAsia="ru-UA"/>
        </w:rPr>
        <w:t>nuos.edu.ua/</w:t>
      </w:r>
    </w:p>
    <w:p w:rsidR="00FE3FFC" w:rsidRPr="00CD5102" w:rsidRDefault="00FE3FFC" w:rsidP="00FE3FFC">
      <w:pPr>
        <w:ind w:firstLine="567"/>
        <w:jc w:val="both"/>
        <w:rPr>
          <w:iCs/>
          <w:sz w:val="26"/>
          <w:szCs w:val="26"/>
          <w:bdr w:val="none" w:sz="0" w:space="0" w:color="auto" w:frame="1"/>
          <w:lang w:eastAsia="ru-UA"/>
        </w:rPr>
      </w:pPr>
      <w:r w:rsidRPr="00CD5102">
        <w:rPr>
          <w:iCs/>
          <w:sz w:val="26"/>
          <w:szCs w:val="26"/>
          <w:bdr w:val="none" w:sz="0" w:space="0" w:color="auto" w:frame="1"/>
          <w:lang w:eastAsia="ru-UA"/>
        </w:rPr>
        <w:t xml:space="preserve">Організатор </w:t>
      </w:r>
      <w:r w:rsidR="0096732E" w:rsidRPr="00CD5102">
        <w:rPr>
          <w:iCs/>
          <w:sz w:val="26"/>
          <w:szCs w:val="26"/>
          <w:bdr w:val="none" w:sz="0" w:space="0" w:color="auto" w:frame="1"/>
          <w:lang w:eastAsia="ru-UA"/>
        </w:rPr>
        <w:t xml:space="preserve">закупівлі </w:t>
      </w:r>
      <w:r w:rsidRPr="00CD5102">
        <w:rPr>
          <w:iCs/>
          <w:sz w:val="26"/>
          <w:szCs w:val="26"/>
          <w:bdr w:val="none" w:sz="0" w:space="0" w:color="auto" w:frame="1"/>
          <w:lang w:eastAsia="ru-UA"/>
        </w:rPr>
        <w:t xml:space="preserve">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:rsidR="00E80D78" w:rsidRPr="00CD5102" w:rsidRDefault="00CD5102" w:rsidP="00FE3FFC">
      <w:pPr>
        <w:ind w:firstLine="567"/>
        <w:jc w:val="both"/>
        <w:rPr>
          <w:iCs/>
          <w:sz w:val="26"/>
          <w:szCs w:val="26"/>
          <w:bdr w:val="none" w:sz="0" w:space="0" w:color="auto" w:frame="1"/>
          <w:lang w:eastAsia="ru-UA"/>
        </w:rPr>
      </w:pPr>
      <w:r w:rsidRPr="00CD5102">
        <w:rPr>
          <w:iCs/>
          <w:sz w:val="26"/>
          <w:szCs w:val="26"/>
          <w:bdr w:val="none" w:sz="0" w:space="0" w:color="auto" w:frame="1"/>
          <w:lang w:eastAsia="ru-UA"/>
        </w:rPr>
        <w:t>10</w:t>
      </w:r>
      <w:r w:rsidR="00FE3FFC" w:rsidRPr="00CD5102">
        <w:rPr>
          <w:iCs/>
          <w:sz w:val="26"/>
          <w:szCs w:val="26"/>
          <w:bdr w:val="none" w:sz="0" w:space="0" w:color="auto" w:frame="1"/>
          <w:lang w:eastAsia="ru-UA"/>
        </w:rPr>
        <w:t xml:space="preserve">. </w:t>
      </w:r>
      <w:r w:rsidR="0096732E" w:rsidRPr="00CD5102">
        <w:rPr>
          <w:iCs/>
          <w:sz w:val="26"/>
          <w:szCs w:val="26"/>
          <w:bdr w:val="none" w:sz="0" w:space="0" w:color="auto" w:frame="1"/>
          <w:lang w:eastAsia="ru-UA"/>
        </w:rPr>
        <w:t xml:space="preserve">Наданням пропозиції </w:t>
      </w:r>
      <w:r w:rsidR="00AD2466">
        <w:rPr>
          <w:iCs/>
          <w:sz w:val="26"/>
          <w:szCs w:val="26"/>
          <w:bdr w:val="none" w:sz="0" w:space="0" w:color="auto" w:frame="1"/>
          <w:lang w:eastAsia="ru-UA"/>
        </w:rPr>
        <w:t>(Додаток 1)</w:t>
      </w:r>
      <w:r w:rsidR="00FE3FFC" w:rsidRPr="00CD5102">
        <w:rPr>
          <w:iCs/>
          <w:sz w:val="26"/>
          <w:szCs w:val="26"/>
          <w:bdr w:val="none" w:sz="0" w:space="0" w:color="auto" w:frame="1"/>
          <w:lang w:eastAsia="ru-UA"/>
        </w:rPr>
        <w:t xml:space="preserve"> учасник безумовно погоджується з усіма умовами </w:t>
      </w:r>
      <w:r w:rsidR="0096732E" w:rsidRPr="00CD5102">
        <w:rPr>
          <w:iCs/>
          <w:sz w:val="26"/>
          <w:szCs w:val="26"/>
          <w:bdr w:val="none" w:sz="0" w:space="0" w:color="auto" w:frame="1"/>
          <w:lang w:eastAsia="ru-UA"/>
        </w:rPr>
        <w:t xml:space="preserve">закупівлі </w:t>
      </w:r>
      <w:r w:rsidR="00AD2466">
        <w:rPr>
          <w:iCs/>
          <w:sz w:val="26"/>
          <w:szCs w:val="26"/>
          <w:bdr w:val="none" w:sz="0" w:space="0" w:color="auto" w:frame="1"/>
          <w:lang w:eastAsia="ru-UA"/>
        </w:rPr>
        <w:t>та проекту договору (Додатком 2)</w:t>
      </w:r>
      <w:bookmarkStart w:id="3" w:name="_GoBack"/>
      <w:bookmarkEnd w:id="3"/>
      <w:r w:rsidR="00AD2466">
        <w:rPr>
          <w:iCs/>
          <w:sz w:val="26"/>
          <w:szCs w:val="26"/>
          <w:bdr w:val="none" w:sz="0" w:space="0" w:color="auto" w:frame="1"/>
          <w:lang w:eastAsia="ru-UA"/>
        </w:rPr>
        <w:t xml:space="preserve"> </w:t>
      </w:r>
      <w:r w:rsidR="00FE3FFC" w:rsidRPr="00CD5102">
        <w:rPr>
          <w:iCs/>
          <w:sz w:val="26"/>
          <w:szCs w:val="26"/>
          <w:bdr w:val="none" w:sz="0" w:space="0" w:color="auto" w:frame="1"/>
          <w:lang w:eastAsia="ru-UA"/>
        </w:rPr>
        <w:t>та бере на себе зобов’язання їх належно виконувати.</w:t>
      </w:r>
    </w:p>
    <w:p w:rsidR="00CB4273" w:rsidRPr="00CD5102" w:rsidRDefault="00CB4273" w:rsidP="00FE3FFC">
      <w:pPr>
        <w:ind w:firstLine="567"/>
        <w:jc w:val="both"/>
        <w:rPr>
          <w:b/>
          <w:bCs/>
          <w:sz w:val="26"/>
          <w:szCs w:val="26"/>
        </w:rPr>
      </w:pPr>
    </w:p>
    <w:sectPr w:rsidR="00CB4273" w:rsidRPr="00CD5102" w:rsidSect="00EC12DB">
      <w:headerReference w:type="first" r:id="rId9"/>
      <w:footerReference w:type="first" r:id="rId10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C10" w:rsidRDefault="004D6C10" w:rsidP="00411BC0">
      <w:r>
        <w:separator/>
      </w:r>
    </w:p>
  </w:endnote>
  <w:endnote w:type="continuationSeparator" w:id="0">
    <w:p w:rsidR="004D6C10" w:rsidRDefault="004D6C10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C10" w:rsidRDefault="004D6C10" w:rsidP="00411BC0">
      <w:r>
        <w:separator/>
      </w:r>
    </w:p>
  </w:footnote>
  <w:footnote w:type="continuationSeparator" w:id="0">
    <w:p w:rsidR="004D6C10" w:rsidRDefault="004D6C10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9E9EAF3" wp14:editId="134F14C4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Миколаївська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FD0AE8"/>
    <w:multiLevelType w:val="hybridMultilevel"/>
    <w:tmpl w:val="6D143264"/>
    <w:lvl w:ilvl="0" w:tplc="33280C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A3ED1"/>
    <w:rsid w:val="000E629D"/>
    <w:rsid w:val="000F5E2A"/>
    <w:rsid w:val="0010187C"/>
    <w:rsid w:val="00121714"/>
    <w:rsid w:val="00145A2D"/>
    <w:rsid w:val="00193F9C"/>
    <w:rsid w:val="001C669F"/>
    <w:rsid w:val="001E256B"/>
    <w:rsid w:val="00220068"/>
    <w:rsid w:val="0023511E"/>
    <w:rsid w:val="00237B3C"/>
    <w:rsid w:val="0025616E"/>
    <w:rsid w:val="0027362C"/>
    <w:rsid w:val="00296B5F"/>
    <w:rsid w:val="002A2C68"/>
    <w:rsid w:val="00327DD8"/>
    <w:rsid w:val="0035161E"/>
    <w:rsid w:val="003C38AE"/>
    <w:rsid w:val="003C3CF4"/>
    <w:rsid w:val="003F04F2"/>
    <w:rsid w:val="00411BC0"/>
    <w:rsid w:val="0042588B"/>
    <w:rsid w:val="004732B6"/>
    <w:rsid w:val="00481854"/>
    <w:rsid w:val="004D6C10"/>
    <w:rsid w:val="00510CAB"/>
    <w:rsid w:val="0052045E"/>
    <w:rsid w:val="00521988"/>
    <w:rsid w:val="00546052"/>
    <w:rsid w:val="00547189"/>
    <w:rsid w:val="00560AAA"/>
    <w:rsid w:val="005C3E6A"/>
    <w:rsid w:val="00624F26"/>
    <w:rsid w:val="006716F4"/>
    <w:rsid w:val="006B6780"/>
    <w:rsid w:val="00724109"/>
    <w:rsid w:val="007A2E22"/>
    <w:rsid w:val="007C4ABC"/>
    <w:rsid w:val="007E1697"/>
    <w:rsid w:val="007F2567"/>
    <w:rsid w:val="007F47D9"/>
    <w:rsid w:val="0084556A"/>
    <w:rsid w:val="00921FD7"/>
    <w:rsid w:val="009645AC"/>
    <w:rsid w:val="0096732E"/>
    <w:rsid w:val="00981906"/>
    <w:rsid w:val="009906DF"/>
    <w:rsid w:val="009B5E46"/>
    <w:rsid w:val="009D62D5"/>
    <w:rsid w:val="009E1D18"/>
    <w:rsid w:val="009F1695"/>
    <w:rsid w:val="00A24D6F"/>
    <w:rsid w:val="00A36917"/>
    <w:rsid w:val="00A42AD5"/>
    <w:rsid w:val="00A658D7"/>
    <w:rsid w:val="00AD2466"/>
    <w:rsid w:val="00B22C57"/>
    <w:rsid w:val="00B425F3"/>
    <w:rsid w:val="00B466C7"/>
    <w:rsid w:val="00B5133A"/>
    <w:rsid w:val="00B7136F"/>
    <w:rsid w:val="00B86E48"/>
    <w:rsid w:val="00BB6D53"/>
    <w:rsid w:val="00BB7D00"/>
    <w:rsid w:val="00BC3500"/>
    <w:rsid w:val="00BE2C3A"/>
    <w:rsid w:val="00C32F77"/>
    <w:rsid w:val="00C33346"/>
    <w:rsid w:val="00C422BA"/>
    <w:rsid w:val="00C526AF"/>
    <w:rsid w:val="00C817F1"/>
    <w:rsid w:val="00C905C6"/>
    <w:rsid w:val="00C927D4"/>
    <w:rsid w:val="00CB3BE6"/>
    <w:rsid w:val="00CB4273"/>
    <w:rsid w:val="00CC4F4F"/>
    <w:rsid w:val="00CD3186"/>
    <w:rsid w:val="00CD5102"/>
    <w:rsid w:val="00CD7017"/>
    <w:rsid w:val="00CE0D3D"/>
    <w:rsid w:val="00D02632"/>
    <w:rsid w:val="00D26CDA"/>
    <w:rsid w:val="00D30790"/>
    <w:rsid w:val="00D753D5"/>
    <w:rsid w:val="00DA3BAC"/>
    <w:rsid w:val="00E11695"/>
    <w:rsid w:val="00E53F3E"/>
    <w:rsid w:val="00E752C0"/>
    <w:rsid w:val="00E80D78"/>
    <w:rsid w:val="00E873E3"/>
    <w:rsid w:val="00EA69B6"/>
    <w:rsid w:val="00EB2322"/>
    <w:rsid w:val="00EC12DB"/>
    <w:rsid w:val="00F10553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ED78DA8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B67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4ED41-75BB-450B-9D3C-992DCE05D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</Template>
  <TotalTime>3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Лілія Чорна</cp:lastModifiedBy>
  <cp:revision>3</cp:revision>
  <cp:lastPrinted>2025-01-15T13:55:00Z</cp:lastPrinted>
  <dcterms:created xsi:type="dcterms:W3CDTF">2026-04-07T09:11:00Z</dcterms:created>
  <dcterms:modified xsi:type="dcterms:W3CDTF">2026-04-07T09:17:00Z</dcterms:modified>
</cp:coreProperties>
</file>