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207" w:rsidRDefault="00E20207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</w:p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D22F8D">
        <w:rPr>
          <w:sz w:val="28"/>
          <w:szCs w:val="28"/>
          <w:lang w:eastAsia="ru-UA"/>
        </w:rPr>
        <w:t>1</w:t>
      </w:r>
      <w:r w:rsidR="009D0AE1">
        <w:rPr>
          <w:sz w:val="28"/>
          <w:szCs w:val="28"/>
          <w:lang w:eastAsia="ru-UA"/>
        </w:rPr>
        <w:t>4</w:t>
      </w:r>
      <w:r w:rsidRPr="00FE3FFC">
        <w:rPr>
          <w:sz w:val="28"/>
          <w:szCs w:val="28"/>
          <w:lang w:eastAsia="ru-UA"/>
        </w:rPr>
        <w:t>_»</w:t>
      </w:r>
      <w:r w:rsidR="00EC610F">
        <w:rPr>
          <w:sz w:val="28"/>
          <w:szCs w:val="28"/>
          <w:lang w:eastAsia="ru-UA"/>
        </w:rPr>
        <w:t xml:space="preserve"> лютого </w:t>
      </w:r>
      <w:r w:rsidRPr="00FE3FFC">
        <w:rPr>
          <w:sz w:val="28"/>
          <w:szCs w:val="28"/>
          <w:lang w:eastAsia="ru-UA"/>
        </w:rPr>
        <w:t>2025 року</w:t>
      </w:r>
    </w:p>
    <w:p w:rsidR="00E20207" w:rsidRDefault="00E20207" w:rsidP="00FE3FFC">
      <w:pPr>
        <w:spacing w:line="254" w:lineRule="atLeast"/>
        <w:jc w:val="center"/>
        <w:textAlignment w:val="baseline"/>
        <w:rPr>
          <w:b/>
          <w:bCs/>
          <w:sz w:val="28"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:rsidR="00FE3FFC" w:rsidRPr="003F17C0" w:rsidRDefault="00FE3FFC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  <w:r w:rsidRPr="003F17C0">
        <w:rPr>
          <w:sz w:val="28"/>
          <w:szCs w:val="28"/>
          <w:lang w:eastAsia="ru-UA"/>
        </w:rPr>
        <w:t xml:space="preserve">В рамках </w:t>
      </w:r>
      <w:proofErr w:type="spellStart"/>
      <w:r w:rsidRPr="003F17C0">
        <w:rPr>
          <w:sz w:val="28"/>
          <w:szCs w:val="28"/>
          <w:lang w:eastAsia="ru-UA"/>
        </w:rPr>
        <w:t>Проєкту</w:t>
      </w:r>
      <w:proofErr w:type="spellEnd"/>
      <w:r w:rsidRPr="003F17C0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3F17C0">
        <w:rPr>
          <w:sz w:val="28"/>
          <w:szCs w:val="28"/>
          <w:lang w:eastAsia="ru-UA"/>
        </w:rPr>
        <w:t xml:space="preserve">закупівля </w:t>
      </w:r>
      <w:bookmarkEnd w:id="2"/>
      <w:r w:rsidRPr="003F17C0">
        <w:rPr>
          <w:sz w:val="28"/>
          <w:szCs w:val="28"/>
          <w:lang w:eastAsia="ru-UA"/>
        </w:rPr>
        <w:t>за безготівковим</w:t>
      </w:r>
      <w:r w:rsidRPr="003F17C0">
        <w:rPr>
          <w:sz w:val="28"/>
          <w:szCs w:val="28"/>
          <w:lang w:val="ru-RU" w:eastAsia="ru-UA"/>
        </w:rPr>
        <w:t xml:space="preserve"> </w:t>
      </w:r>
      <w:proofErr w:type="spellStart"/>
      <w:r w:rsidRPr="003F17C0">
        <w:rPr>
          <w:sz w:val="28"/>
          <w:szCs w:val="28"/>
          <w:lang w:val="ru-RU" w:eastAsia="ru-UA"/>
        </w:rPr>
        <w:t>ро</w:t>
      </w:r>
      <w:r w:rsidRPr="003F17C0">
        <w:rPr>
          <w:sz w:val="28"/>
          <w:szCs w:val="28"/>
          <w:lang w:eastAsia="ru-UA"/>
        </w:rPr>
        <w:t>зрахунком</w:t>
      </w:r>
      <w:proofErr w:type="spellEnd"/>
      <w:r w:rsidR="0087285A" w:rsidRPr="003F17C0">
        <w:rPr>
          <w:sz w:val="28"/>
          <w:szCs w:val="28"/>
          <w:lang w:val="ru-RU" w:eastAsia="ru-UA"/>
        </w:rPr>
        <w:t xml:space="preserve"> </w:t>
      </w:r>
      <w:r w:rsidR="0087285A" w:rsidRPr="003F17C0">
        <w:rPr>
          <w:sz w:val="28"/>
          <w:szCs w:val="28"/>
          <w:lang w:eastAsia="ru-UA"/>
        </w:rPr>
        <w:t>наступних</w:t>
      </w:r>
      <w:r w:rsidR="003F17C0" w:rsidRPr="003F17C0">
        <w:rPr>
          <w:sz w:val="28"/>
          <w:szCs w:val="28"/>
          <w:lang w:eastAsia="ru-UA"/>
        </w:rPr>
        <w:t xml:space="preserve"> товарів :</w:t>
      </w:r>
    </w:p>
    <w:p w:rsidR="003F17C0" w:rsidRDefault="00D22F8D" w:rsidP="003F17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Крісла-мішки (20од.)</w:t>
      </w:r>
      <w:r w:rsidR="003F17C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2F8D" w:rsidRDefault="00D22F8D" w:rsidP="003F17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Перегородки</w:t>
      </w:r>
      <w:r w:rsidR="009D0AE1">
        <w:rPr>
          <w:rFonts w:ascii="Times New Roman" w:hAnsi="Times New Roman" w:cs="Times New Roman"/>
          <w:sz w:val="28"/>
          <w:szCs w:val="28"/>
          <w:lang w:val="uk-UA"/>
        </w:rPr>
        <w:t xml:space="preserve"> складні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(8од.)</w:t>
      </w:r>
    </w:p>
    <w:p w:rsidR="00D22F8D" w:rsidRDefault="00D22F8D" w:rsidP="003F17C0">
      <w:pPr>
        <w:pStyle w:val="a3"/>
        <w:numPr>
          <w:ilvl w:val="0"/>
          <w:numId w:val="5"/>
        </w:numPr>
        <w:ind w:right="2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Картини для дітей/художні </w:t>
      </w:r>
      <w:r w:rsidR="009D0AE1">
        <w:rPr>
          <w:rFonts w:ascii="Times New Roman" w:hAnsi="Times New Roman" w:cs="Times New Roman"/>
          <w:sz w:val="28"/>
          <w:szCs w:val="28"/>
          <w:lang w:val="uk-UA"/>
        </w:rPr>
        <w:t>арт-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постери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(12 од)</w:t>
      </w:r>
    </w:p>
    <w:p w:rsidR="003F17C0" w:rsidRPr="003F17C0" w:rsidRDefault="003F17C0" w:rsidP="003F17C0">
      <w:pPr>
        <w:pStyle w:val="a3"/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FE3FFC" w:rsidRDefault="00FE3FFC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</w:t>
      </w:r>
      <w:r w:rsidR="003F17C0">
        <w:rPr>
          <w:sz w:val="28"/>
          <w:szCs w:val="28"/>
          <w:lang w:eastAsia="ru-UA"/>
        </w:rPr>
        <w:t xml:space="preserve">й та </w:t>
      </w:r>
      <w:r w:rsidRPr="00A52FA8">
        <w:rPr>
          <w:sz w:val="28"/>
          <w:szCs w:val="28"/>
          <w:lang w:eastAsia="ru-UA"/>
        </w:rPr>
        <w:t xml:space="preserve"> запрошує  надати цінові пропозиції</w:t>
      </w:r>
      <w:r w:rsidR="003F17C0">
        <w:rPr>
          <w:sz w:val="28"/>
          <w:szCs w:val="28"/>
          <w:lang w:eastAsia="ru-UA"/>
        </w:rPr>
        <w:t xml:space="preserve"> згідно форми:</w:t>
      </w:r>
    </w:p>
    <w:p w:rsidR="003F17C0" w:rsidRDefault="003F17C0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3F17C0" w:rsidRDefault="003F17C0" w:rsidP="003F17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Комерційна пропозиція</w:t>
      </w:r>
    </w:p>
    <w:p w:rsidR="003F17C0" w:rsidRPr="00BB01C8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Строк дії пропозиції: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Цінова пропозиція:</w:t>
      </w:r>
    </w:p>
    <w:p w:rsidR="003F17C0" w:rsidRDefault="003F17C0" w:rsidP="003F17C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577"/>
        <w:gridCol w:w="3328"/>
        <w:gridCol w:w="1289"/>
        <w:gridCol w:w="1337"/>
        <w:gridCol w:w="1782"/>
        <w:gridCol w:w="1319"/>
      </w:tblGrid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товару</w:t>
            </w: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</w:t>
            </w: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вартість, грн</w:t>
            </w: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8313" w:type="dxa"/>
            <w:gridSpan w:val="5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Загальна вартість товару, грн.</w:t>
            </w: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Підпис (печатка за </w:t>
      </w:r>
      <w:proofErr w:type="spellStart"/>
      <w:r>
        <w:rPr>
          <w:sz w:val="28"/>
          <w:szCs w:val="28"/>
        </w:rPr>
        <w:t>наявностю</w:t>
      </w:r>
      <w:proofErr w:type="spellEnd"/>
      <w:r>
        <w:rPr>
          <w:sz w:val="28"/>
          <w:szCs w:val="28"/>
        </w:rPr>
        <w:t>)</w:t>
      </w:r>
    </w:p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3F17C0" w:rsidRDefault="003F17C0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FE3FFC" w:rsidRPr="00DE7488" w:rsidRDefault="00FE3FFC" w:rsidP="003E0024">
      <w:pPr>
        <w:ind w:right="240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EC610F">
      <w:pPr>
        <w:ind w:right="240"/>
        <w:jc w:val="both"/>
        <w:textAlignment w:val="baseline"/>
        <w:rPr>
          <w:sz w:val="28"/>
          <w:szCs w:val="28"/>
          <w:lang w:eastAsia="ru-UA"/>
        </w:rPr>
      </w:pPr>
      <w:r w:rsidRPr="00A52FA8">
        <w:rPr>
          <w:sz w:val="28"/>
          <w:szCs w:val="28"/>
          <w:lang w:eastAsia="ru-UA"/>
        </w:rPr>
        <w:t xml:space="preserve">Пропозиція у встановленому форматі, а також </w:t>
      </w:r>
      <w:r w:rsidR="009D0AE1">
        <w:rPr>
          <w:sz w:val="28"/>
          <w:szCs w:val="28"/>
          <w:lang w:eastAsia="ru-UA"/>
        </w:rPr>
        <w:t xml:space="preserve">запитання та </w:t>
      </w:r>
      <w:r w:rsidRPr="00A52FA8">
        <w:rPr>
          <w:sz w:val="28"/>
          <w:szCs w:val="28"/>
          <w:lang w:eastAsia="ru-UA"/>
        </w:rPr>
        <w:t>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або</w:t>
      </w:r>
      <w:proofErr w:type="spellEnd"/>
      <w:r w:rsidR="003E0024">
        <w:rPr>
          <w:sz w:val="28"/>
          <w:szCs w:val="28"/>
          <w:lang w:val="ru-RU" w:eastAsia="ru-UA"/>
        </w:rPr>
        <w:t xml:space="preserve"> надаваться </w:t>
      </w:r>
      <w:proofErr w:type="spellStart"/>
      <w:r w:rsidR="003E0024">
        <w:rPr>
          <w:sz w:val="28"/>
          <w:szCs w:val="28"/>
          <w:lang w:val="ru-RU" w:eastAsia="ru-UA"/>
        </w:rPr>
        <w:t>особисто</w:t>
      </w:r>
      <w:proofErr w:type="spellEnd"/>
      <w:r w:rsidR="003E0024">
        <w:rPr>
          <w:sz w:val="28"/>
          <w:szCs w:val="28"/>
          <w:lang w:val="ru-RU" w:eastAsia="ru-UA"/>
        </w:rPr>
        <w:t xml:space="preserve"> за адресую проспект </w:t>
      </w:r>
      <w:proofErr w:type="spellStart"/>
      <w:r w:rsidR="003E0024">
        <w:rPr>
          <w:sz w:val="28"/>
          <w:szCs w:val="28"/>
          <w:lang w:val="ru-RU" w:eastAsia="ru-UA"/>
        </w:rPr>
        <w:t>Героїв</w:t>
      </w:r>
      <w:proofErr w:type="spellEnd"/>
      <w:r w:rsidR="003E0024">
        <w:rPr>
          <w:sz w:val="28"/>
          <w:szCs w:val="28"/>
          <w:lang w:val="ru-RU" w:eastAsia="ru-UA"/>
        </w:rPr>
        <w:t xml:space="preserve"> Україні,9 каб.220, м. </w:t>
      </w:r>
      <w:proofErr w:type="spellStart"/>
      <w:r w:rsidR="003E0024">
        <w:rPr>
          <w:sz w:val="28"/>
          <w:szCs w:val="28"/>
          <w:lang w:val="ru-RU" w:eastAsia="ru-UA"/>
        </w:rPr>
        <w:t>Миколаїв</w:t>
      </w:r>
      <w:proofErr w:type="spellEnd"/>
      <w:r w:rsidR="00EC610F">
        <w:rPr>
          <w:sz w:val="28"/>
          <w:szCs w:val="28"/>
          <w:lang w:val="ru-RU" w:eastAsia="ru-UA"/>
        </w:rPr>
        <w:t>.</w:t>
      </w:r>
    </w:p>
    <w:p w:rsidR="00EC610F" w:rsidRDefault="00FE3FFC" w:rsidP="00EC610F">
      <w:pPr>
        <w:ind w:right="240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Кінцевим терміном для отримання пропозицій Організатором встановлюється </w:t>
      </w:r>
      <w:r w:rsidR="009D0AE1">
        <w:rPr>
          <w:sz w:val="28"/>
          <w:szCs w:val="28"/>
          <w:lang w:eastAsia="ru-UA"/>
        </w:rPr>
        <w:t>20</w:t>
      </w:r>
      <w:r w:rsidR="00EC610F">
        <w:rPr>
          <w:sz w:val="28"/>
          <w:szCs w:val="28"/>
          <w:lang w:eastAsia="ru-UA"/>
        </w:rPr>
        <w:t xml:space="preserve"> лютого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EC610F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</w:t>
      </w:r>
    </w:p>
    <w:p w:rsidR="00FE3FFC" w:rsidRPr="00510CAB" w:rsidRDefault="00FE3FFC" w:rsidP="00EC610F">
      <w:pPr>
        <w:ind w:right="240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 </w:t>
      </w:r>
    </w:p>
    <w:p w:rsidR="00EC610F" w:rsidRDefault="00EC610F" w:rsidP="00EC610F">
      <w:pPr>
        <w:ind w:right="240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К</w:t>
      </w:r>
      <w:r w:rsidR="00FE3FFC" w:rsidRPr="00510CAB">
        <w:rPr>
          <w:sz w:val="28"/>
          <w:szCs w:val="28"/>
          <w:lang w:eastAsia="ru-UA"/>
        </w:rPr>
        <w:t xml:space="preserve">андидата-переможця конкурсу буде обрано на засіданні комісії, яке, </w:t>
      </w:r>
      <w:r>
        <w:rPr>
          <w:sz w:val="28"/>
          <w:szCs w:val="28"/>
          <w:lang w:eastAsia="ru-UA"/>
        </w:rPr>
        <w:t xml:space="preserve">відбудеться </w:t>
      </w:r>
      <w:r w:rsidR="001842A6">
        <w:rPr>
          <w:sz w:val="28"/>
          <w:szCs w:val="28"/>
          <w:lang w:eastAsia="ru-UA"/>
        </w:rPr>
        <w:t>20</w:t>
      </w:r>
      <w:r>
        <w:rPr>
          <w:sz w:val="28"/>
          <w:szCs w:val="28"/>
          <w:lang w:eastAsia="ru-UA"/>
        </w:rPr>
        <w:t xml:space="preserve"> лютого 2025року.</w:t>
      </w:r>
    </w:p>
    <w:p w:rsidR="00E80D78" w:rsidRDefault="00E80D78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  <w:bookmarkStart w:id="3" w:name="_GoBack"/>
      <w:bookmarkEnd w:id="3"/>
    </w:p>
    <w:p w:rsidR="00E20207" w:rsidRDefault="00E20207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</w:p>
    <w:p w:rsidR="00E20207" w:rsidRDefault="00E20207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Заступник голови ГО АВ НУК</w:t>
      </w:r>
      <w:r>
        <w:rPr>
          <w:b/>
          <w:bCs/>
          <w:sz w:val="32"/>
          <w:szCs w:val="28"/>
        </w:rPr>
        <w:tab/>
      </w:r>
      <w:r>
        <w:rPr>
          <w:b/>
          <w:bCs/>
          <w:sz w:val="32"/>
          <w:szCs w:val="28"/>
        </w:rPr>
        <w:tab/>
        <w:t>Михайло МИХАЙЛОВ</w:t>
      </w:r>
    </w:p>
    <w:p w:rsidR="00EC610F" w:rsidRPr="00510CAB" w:rsidRDefault="00EC610F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</w:p>
    <w:sectPr w:rsidR="00EC610F" w:rsidRPr="00510CAB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CE0" w:rsidRDefault="001B6CE0" w:rsidP="00411BC0">
      <w:r>
        <w:separator/>
      </w:r>
    </w:p>
  </w:endnote>
  <w:endnote w:type="continuationSeparator" w:id="0">
    <w:p w:rsidR="001B6CE0" w:rsidRDefault="001B6CE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CE0" w:rsidRDefault="001B6CE0" w:rsidP="00411BC0">
      <w:r>
        <w:separator/>
      </w:r>
    </w:p>
  </w:footnote>
  <w:footnote w:type="continuationSeparator" w:id="0">
    <w:p w:rsidR="001B6CE0" w:rsidRDefault="001B6CE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Україна, Миколаївська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64E29"/>
    <w:multiLevelType w:val="hybridMultilevel"/>
    <w:tmpl w:val="5176B3C0"/>
    <w:lvl w:ilvl="0" w:tplc="B4CC6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36279"/>
    <w:rsid w:val="000A3ED1"/>
    <w:rsid w:val="000F5E2A"/>
    <w:rsid w:val="0010187C"/>
    <w:rsid w:val="00121714"/>
    <w:rsid w:val="001842A6"/>
    <w:rsid w:val="001B6CE0"/>
    <w:rsid w:val="001C669F"/>
    <w:rsid w:val="001E256B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E0024"/>
    <w:rsid w:val="003F04F2"/>
    <w:rsid w:val="003F17C0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C3E6A"/>
    <w:rsid w:val="00624F26"/>
    <w:rsid w:val="006716F4"/>
    <w:rsid w:val="00724109"/>
    <w:rsid w:val="007A2E22"/>
    <w:rsid w:val="007C4ABC"/>
    <w:rsid w:val="007E1697"/>
    <w:rsid w:val="007F2567"/>
    <w:rsid w:val="007F47D9"/>
    <w:rsid w:val="0084556A"/>
    <w:rsid w:val="0087285A"/>
    <w:rsid w:val="00921FD7"/>
    <w:rsid w:val="009645AC"/>
    <w:rsid w:val="00981906"/>
    <w:rsid w:val="009906DF"/>
    <w:rsid w:val="009B5E46"/>
    <w:rsid w:val="009D0AE1"/>
    <w:rsid w:val="009D62D5"/>
    <w:rsid w:val="009E1D18"/>
    <w:rsid w:val="00A24D6F"/>
    <w:rsid w:val="00A36917"/>
    <w:rsid w:val="00A42AD5"/>
    <w:rsid w:val="00A658D7"/>
    <w:rsid w:val="00A80D1C"/>
    <w:rsid w:val="00B425F3"/>
    <w:rsid w:val="00B5133A"/>
    <w:rsid w:val="00B86E48"/>
    <w:rsid w:val="00BB6D53"/>
    <w:rsid w:val="00BB7D00"/>
    <w:rsid w:val="00BC3500"/>
    <w:rsid w:val="00BE2C3A"/>
    <w:rsid w:val="00C32F77"/>
    <w:rsid w:val="00C526AF"/>
    <w:rsid w:val="00C817F1"/>
    <w:rsid w:val="00C905C6"/>
    <w:rsid w:val="00CB3BE6"/>
    <w:rsid w:val="00CC4F4F"/>
    <w:rsid w:val="00CD3186"/>
    <w:rsid w:val="00CD7017"/>
    <w:rsid w:val="00CE0D3D"/>
    <w:rsid w:val="00D02632"/>
    <w:rsid w:val="00D22F8D"/>
    <w:rsid w:val="00D26CDA"/>
    <w:rsid w:val="00D30790"/>
    <w:rsid w:val="00D733D6"/>
    <w:rsid w:val="00D753D5"/>
    <w:rsid w:val="00DA3BAC"/>
    <w:rsid w:val="00E20207"/>
    <w:rsid w:val="00E53F3E"/>
    <w:rsid w:val="00E67A0D"/>
    <w:rsid w:val="00E752C0"/>
    <w:rsid w:val="00E80D78"/>
    <w:rsid w:val="00E873E3"/>
    <w:rsid w:val="00EA69B6"/>
    <w:rsid w:val="00EB2322"/>
    <w:rsid w:val="00EC12DB"/>
    <w:rsid w:val="00EC610F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468B0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2C777-ED52-42DC-A6F9-577F2DC7B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5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7</cp:revision>
  <cp:lastPrinted>2025-01-15T13:55:00Z</cp:lastPrinted>
  <dcterms:created xsi:type="dcterms:W3CDTF">2025-02-20T16:03:00Z</dcterms:created>
  <dcterms:modified xsi:type="dcterms:W3CDTF">2025-02-21T06:24:00Z</dcterms:modified>
</cp:coreProperties>
</file>